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655" w:rsidRDefault="00851B61" w:rsidP="001E60A3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North Village</w:t>
      </w: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  <w:r w:rsidRPr="001E60A3">
        <w:rPr>
          <w:rFonts w:ascii="Comic Sans MS" w:hAnsi="Comic Sans MS"/>
          <w:b/>
          <w:sz w:val="24"/>
          <w:szCs w:val="24"/>
          <w:u w:val="single"/>
        </w:rPr>
        <w:t>Who lives there?</w:t>
      </w: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>
            <wp:extent cx="1162050" cy="1933575"/>
            <wp:effectExtent l="0" t="0" r="0" b="9525"/>
            <wp:docPr id="1" name="Picture 1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162050" cy="1933575"/>
            <wp:effectExtent l="0" t="0" r="0" b="9525"/>
            <wp:docPr id="2" name="Picture 2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162050" cy="1933575"/>
            <wp:effectExtent l="0" t="0" r="0" b="9525"/>
            <wp:docPr id="3" name="Picture 3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085850" cy="1819275"/>
            <wp:effectExtent l="0" t="0" r="0" b="9525"/>
            <wp:docPr id="4" name="Picture 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10858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2C504A6" wp14:editId="0B503E7B">
            <wp:extent cx="1085850" cy="1819275"/>
            <wp:effectExtent l="0" t="0" r="0" b="9525"/>
            <wp:docPr id="5" name="Picture 5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10858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livestock?</w:t>
      </w: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>
            <wp:extent cx="733425" cy="977900"/>
            <wp:effectExtent l="0" t="0" r="9525" b="0"/>
            <wp:docPr id="6" name="Picture 6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84" cy="98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00E815D" wp14:editId="37858967">
            <wp:extent cx="733425" cy="977900"/>
            <wp:effectExtent l="0" t="0" r="9525" b="0"/>
            <wp:docPr id="7" name="Picture 7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84" cy="98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704975" cy="1041112"/>
            <wp:effectExtent l="0" t="0" r="0" b="0"/>
            <wp:docPr id="10" name="Picture 10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819" cy="105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ploughs?</w:t>
      </w: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>
            <wp:extent cx="1390650" cy="731540"/>
            <wp:effectExtent l="0" t="0" r="0" b="0"/>
            <wp:docPr id="11" name="Picture 11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092" cy="743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82BAC" w:rsidTr="001E60A3">
        <w:tc>
          <w:tcPr>
            <w:tcW w:w="3005" w:type="dxa"/>
          </w:tcPr>
          <w:p w:rsidR="001E60A3" w:rsidRDefault="001E60A3" w:rsidP="001E60A3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</w:p>
        </w:tc>
        <w:tc>
          <w:tcPr>
            <w:tcW w:w="3005" w:type="dxa"/>
          </w:tcPr>
          <w:p w:rsidR="001E60A3" w:rsidRPr="001E60A3" w:rsidRDefault="001E60A3" w:rsidP="001E60A3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1066</w:t>
            </w:r>
          </w:p>
        </w:tc>
        <w:tc>
          <w:tcPr>
            <w:tcW w:w="3006" w:type="dxa"/>
          </w:tcPr>
          <w:p w:rsidR="001E60A3" w:rsidRPr="001E60A3" w:rsidRDefault="001E60A3" w:rsidP="001E60A3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1086</w:t>
            </w:r>
          </w:p>
        </w:tc>
      </w:tr>
      <w:tr w:rsidR="00382BAC" w:rsidTr="001E60A3">
        <w:tc>
          <w:tcPr>
            <w:tcW w:w="3005" w:type="dxa"/>
          </w:tcPr>
          <w:p w:rsidR="001E60A3" w:rsidRPr="001E60A3" w:rsidRDefault="001E60A3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Value of the land?</w:t>
            </w:r>
          </w:p>
        </w:tc>
        <w:tc>
          <w:tcPr>
            <w:tcW w:w="3005" w:type="dxa"/>
          </w:tcPr>
          <w:p w:rsidR="001E60A3" w:rsidRPr="001E60A3" w:rsidRDefault="00382BAC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382BAC">
              <w:rPr>
                <w:rFonts w:ascii="Comic Sans MS" w:hAnsi="Comic Sans MS"/>
                <w:b/>
                <w:sz w:val="24"/>
                <w:szCs w:val="24"/>
              </w:rPr>
              <w:t>£80</w:t>
            </w:r>
          </w:p>
        </w:tc>
        <w:tc>
          <w:tcPr>
            <w:tcW w:w="3006" w:type="dxa"/>
          </w:tcPr>
          <w:p w:rsidR="001E60A3" w:rsidRPr="001E60A3" w:rsidRDefault="00382BAC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382BAC">
              <w:rPr>
                <w:rFonts w:ascii="Comic Sans MS" w:hAnsi="Comic Sans MS"/>
                <w:b/>
                <w:sz w:val="24"/>
                <w:szCs w:val="24"/>
              </w:rPr>
              <w:t>£1</w:t>
            </w:r>
          </w:p>
        </w:tc>
      </w:tr>
      <w:tr w:rsidR="00382BAC" w:rsidTr="001E60A3">
        <w:tc>
          <w:tcPr>
            <w:tcW w:w="3005" w:type="dxa"/>
          </w:tcPr>
          <w:p w:rsidR="001E60A3" w:rsidRPr="001E60A3" w:rsidRDefault="001E60A3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Who owns the land?</w:t>
            </w:r>
          </w:p>
        </w:tc>
        <w:tc>
          <w:tcPr>
            <w:tcW w:w="3005" w:type="dxa"/>
          </w:tcPr>
          <w:p w:rsidR="001E60A3" w:rsidRDefault="00382BAC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0</wp:posOffset>
                  </wp:positionV>
                  <wp:extent cx="571500" cy="1361818"/>
                  <wp:effectExtent l="0" t="0" r="0" b="0"/>
                  <wp:wrapTight wrapText="bothSides">
                    <wp:wrapPolygon edited="0">
                      <wp:start x="0" y="0"/>
                      <wp:lineTo x="0" y="21157"/>
                      <wp:lineTo x="20880" y="21157"/>
                      <wp:lineTo x="20880" y="0"/>
                      <wp:lineTo x="0" y="0"/>
                    </wp:wrapPolygon>
                  </wp:wrapTight>
                  <wp:docPr id="13" name="Picture 13" descr="Image result for anglo sax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anglo sax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71500" cy="1361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b/>
                <w:sz w:val="24"/>
                <w:szCs w:val="24"/>
              </w:rPr>
              <w:t xml:space="preserve"> An Anglo- Saxon Lord</w:t>
            </w:r>
          </w:p>
          <w:p w:rsidR="00382BAC" w:rsidRDefault="00382BAC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382BAC" w:rsidRDefault="00382BAC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382BAC" w:rsidRDefault="00382BAC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382BAC" w:rsidRDefault="00382BAC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382BAC" w:rsidRPr="001E60A3" w:rsidRDefault="00382BAC" w:rsidP="001E60A3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:rsidR="001E60A3" w:rsidRDefault="00382BAC" w:rsidP="00382BAC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770387" cy="962025"/>
                  <wp:effectExtent l="0" t="0" r="0" b="0"/>
                  <wp:docPr id="12" name="Picture 12" descr="Image result for anglo saxon lord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anglo saxon lord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196" cy="985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2BAC" w:rsidRPr="001E60A3" w:rsidRDefault="00382BAC" w:rsidP="00382BAC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 Norman Lord</w:t>
            </w:r>
          </w:p>
        </w:tc>
      </w:tr>
    </w:tbl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</w:p>
    <w:p w:rsidR="001E60A3" w:rsidRDefault="001E60A3" w:rsidP="001E60A3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Default="00851B61" w:rsidP="00851B61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North-East Village</w:t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 w:rsidRPr="001E60A3">
        <w:rPr>
          <w:rFonts w:ascii="Comic Sans MS" w:hAnsi="Comic Sans MS"/>
          <w:b/>
          <w:sz w:val="24"/>
          <w:szCs w:val="24"/>
          <w:u w:val="single"/>
        </w:rPr>
        <w:t>Who lives there?</w:t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68E82B8C" wp14:editId="2DDB9545">
            <wp:extent cx="1162050" cy="1933575"/>
            <wp:effectExtent l="0" t="0" r="0" b="9525"/>
            <wp:docPr id="14" name="Picture 1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41C9BCE" wp14:editId="189209ED">
            <wp:extent cx="1085850" cy="1819275"/>
            <wp:effectExtent l="0" t="0" r="0" b="9525"/>
            <wp:docPr id="17" name="Picture 17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10858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livestock?</w:t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398EF010" wp14:editId="3B9C6B28">
            <wp:extent cx="733425" cy="977900"/>
            <wp:effectExtent l="0" t="0" r="9525" b="0"/>
            <wp:docPr id="19" name="Picture 19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84" cy="98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ploughs?</w:t>
      </w:r>
    </w:p>
    <w:p w:rsidR="00851B61" w:rsidRPr="00851B61" w:rsidRDefault="00851B61" w:rsidP="00851B61">
      <w:pPr>
        <w:rPr>
          <w:rFonts w:ascii="Comic Sans MS" w:hAnsi="Comic Sans MS"/>
          <w:b/>
          <w:sz w:val="48"/>
          <w:szCs w:val="24"/>
          <w:u w:val="single"/>
        </w:rPr>
      </w:pPr>
      <w:r w:rsidRPr="00851B61">
        <w:rPr>
          <w:b/>
          <w:noProof/>
          <w:sz w:val="44"/>
          <w:lang w:eastAsia="en-GB"/>
        </w:rPr>
        <w:t>0</w:t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51B61" w:rsidTr="004B4D02">
        <w:tc>
          <w:tcPr>
            <w:tcW w:w="3005" w:type="dxa"/>
          </w:tcPr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</w:p>
        </w:tc>
        <w:tc>
          <w:tcPr>
            <w:tcW w:w="3005" w:type="dxa"/>
          </w:tcPr>
          <w:p w:rsidR="00851B61" w:rsidRPr="001E60A3" w:rsidRDefault="00851B6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1066</w:t>
            </w:r>
          </w:p>
        </w:tc>
        <w:tc>
          <w:tcPr>
            <w:tcW w:w="3006" w:type="dxa"/>
          </w:tcPr>
          <w:p w:rsidR="00851B61" w:rsidRPr="001E60A3" w:rsidRDefault="00851B6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1086</w:t>
            </w:r>
          </w:p>
        </w:tc>
      </w:tr>
      <w:tr w:rsidR="00851B61" w:rsidTr="004B4D02">
        <w:tc>
          <w:tcPr>
            <w:tcW w:w="3005" w:type="dxa"/>
          </w:tcPr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Value of the land?</w:t>
            </w:r>
          </w:p>
        </w:tc>
        <w:tc>
          <w:tcPr>
            <w:tcW w:w="3005" w:type="dxa"/>
          </w:tcPr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£40</w:t>
            </w:r>
          </w:p>
        </w:tc>
        <w:tc>
          <w:tcPr>
            <w:tcW w:w="3006" w:type="dxa"/>
          </w:tcPr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£0</w:t>
            </w:r>
          </w:p>
        </w:tc>
      </w:tr>
      <w:tr w:rsidR="00851B61" w:rsidTr="004B4D02">
        <w:tc>
          <w:tcPr>
            <w:tcW w:w="3005" w:type="dxa"/>
          </w:tcPr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Who owns the land?</w:t>
            </w:r>
          </w:p>
        </w:tc>
        <w:tc>
          <w:tcPr>
            <w:tcW w:w="3005" w:type="dxa"/>
          </w:tcPr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0288" behindDoc="1" locked="0" layoutInCell="1" allowOverlap="1" wp14:anchorId="05AE2F17" wp14:editId="06514B7E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0</wp:posOffset>
                  </wp:positionV>
                  <wp:extent cx="571500" cy="1361818"/>
                  <wp:effectExtent l="0" t="0" r="0" b="0"/>
                  <wp:wrapTight wrapText="bothSides">
                    <wp:wrapPolygon edited="0">
                      <wp:start x="0" y="0"/>
                      <wp:lineTo x="0" y="21157"/>
                      <wp:lineTo x="20880" y="21157"/>
                      <wp:lineTo x="20880" y="0"/>
                      <wp:lineTo x="0" y="0"/>
                    </wp:wrapPolygon>
                  </wp:wrapTight>
                  <wp:docPr id="23" name="Picture 23" descr="Image result for anglo sax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anglo sax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71500" cy="1361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b/>
                <w:sz w:val="24"/>
                <w:szCs w:val="24"/>
              </w:rPr>
              <w:t xml:space="preserve"> An Anglo- Saxon Lord</w:t>
            </w:r>
          </w:p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:rsidR="00851B61" w:rsidRDefault="00851B6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7C9D4D8" wp14:editId="14F76BE4">
                  <wp:extent cx="770387" cy="962025"/>
                  <wp:effectExtent l="0" t="0" r="0" b="0"/>
                  <wp:docPr id="24" name="Picture 24" descr="Image result for anglo saxon lord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anglo saxon lord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196" cy="985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1B61" w:rsidRPr="001E60A3" w:rsidRDefault="00851B6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 Norman Lord</w:t>
            </w:r>
          </w:p>
        </w:tc>
      </w:tr>
    </w:tbl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Pr="001E60A3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Pr="001E60A3" w:rsidRDefault="00851B61" w:rsidP="001E60A3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Default="00851B61" w:rsidP="00851B61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North-West Village</w:t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 w:rsidRPr="001E60A3">
        <w:rPr>
          <w:rFonts w:ascii="Comic Sans MS" w:hAnsi="Comic Sans MS"/>
          <w:b/>
          <w:sz w:val="24"/>
          <w:szCs w:val="24"/>
          <w:u w:val="single"/>
        </w:rPr>
        <w:t>Who lives there?</w:t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68E82B8C" wp14:editId="2DDB9545">
            <wp:extent cx="1162050" cy="1933575"/>
            <wp:effectExtent l="0" t="0" r="0" b="9525"/>
            <wp:docPr id="25" name="Picture 25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BFA31C3" wp14:editId="2853DA70">
            <wp:extent cx="1162050" cy="1933575"/>
            <wp:effectExtent l="0" t="0" r="0" b="9525"/>
            <wp:docPr id="26" name="Picture 26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41C9BCE" wp14:editId="189209ED">
            <wp:extent cx="1085850" cy="1819275"/>
            <wp:effectExtent l="0" t="0" r="0" b="9525"/>
            <wp:docPr id="28" name="Picture 28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10858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59385A4" wp14:editId="777AB56C">
            <wp:extent cx="1085850" cy="1819275"/>
            <wp:effectExtent l="0" t="0" r="0" b="9525"/>
            <wp:docPr id="29" name="Picture 29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10858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livestock?</w:t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398EF010" wp14:editId="3B9C6B28">
            <wp:extent cx="733425" cy="977900"/>
            <wp:effectExtent l="0" t="0" r="9525" b="0"/>
            <wp:docPr id="30" name="Picture 30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84" cy="98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AC7B319" wp14:editId="5A2EB08E">
            <wp:extent cx="733425" cy="977900"/>
            <wp:effectExtent l="0" t="0" r="9525" b="0"/>
            <wp:docPr id="31" name="Picture 31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84" cy="98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CB0B6D1" wp14:editId="12624BA4">
            <wp:extent cx="733425" cy="977900"/>
            <wp:effectExtent l="0" t="0" r="9525" b="0"/>
            <wp:docPr id="36" name="Picture 36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84" cy="98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CB0B6D1" wp14:editId="12624BA4">
            <wp:extent cx="733425" cy="977900"/>
            <wp:effectExtent l="0" t="0" r="9525" b="0"/>
            <wp:docPr id="37" name="Picture 37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84" cy="98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CB0B6D1" wp14:editId="12624BA4">
            <wp:extent cx="733425" cy="977900"/>
            <wp:effectExtent l="0" t="0" r="9525" b="0"/>
            <wp:docPr id="38" name="Picture 38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84" cy="98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ploughs?</w:t>
      </w:r>
    </w:p>
    <w:p w:rsidR="00851B61" w:rsidRPr="00851B61" w:rsidRDefault="00851B61" w:rsidP="00851B61">
      <w:pPr>
        <w:rPr>
          <w:rFonts w:ascii="Comic Sans MS" w:hAnsi="Comic Sans MS"/>
          <w:b/>
          <w:sz w:val="96"/>
          <w:szCs w:val="24"/>
          <w:u w:val="single"/>
        </w:rPr>
      </w:pPr>
      <w:r w:rsidRPr="00851B61">
        <w:rPr>
          <w:b/>
          <w:noProof/>
          <w:sz w:val="72"/>
          <w:lang w:eastAsia="en-GB"/>
        </w:rPr>
        <w:t>0</w:t>
      </w:r>
    </w:p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51B61" w:rsidTr="004B4D02">
        <w:tc>
          <w:tcPr>
            <w:tcW w:w="3005" w:type="dxa"/>
          </w:tcPr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</w:p>
        </w:tc>
        <w:tc>
          <w:tcPr>
            <w:tcW w:w="3005" w:type="dxa"/>
          </w:tcPr>
          <w:p w:rsidR="00851B61" w:rsidRPr="001E60A3" w:rsidRDefault="00851B6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1066</w:t>
            </w:r>
          </w:p>
        </w:tc>
        <w:tc>
          <w:tcPr>
            <w:tcW w:w="3006" w:type="dxa"/>
          </w:tcPr>
          <w:p w:rsidR="00851B61" w:rsidRPr="001E60A3" w:rsidRDefault="00851B6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1086</w:t>
            </w:r>
          </w:p>
        </w:tc>
      </w:tr>
      <w:tr w:rsidR="00851B61" w:rsidTr="004B4D02">
        <w:tc>
          <w:tcPr>
            <w:tcW w:w="3005" w:type="dxa"/>
          </w:tcPr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Value of the land?</w:t>
            </w:r>
          </w:p>
        </w:tc>
        <w:tc>
          <w:tcPr>
            <w:tcW w:w="3005" w:type="dxa"/>
          </w:tcPr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£5</w:t>
            </w:r>
            <w:r w:rsidRPr="00382BAC">
              <w:rPr>
                <w:rFonts w:ascii="Comic Sans MS" w:hAnsi="Comic Sans MS"/>
                <w:b/>
                <w:sz w:val="24"/>
                <w:szCs w:val="24"/>
              </w:rPr>
              <w:t>0</w:t>
            </w:r>
          </w:p>
        </w:tc>
        <w:tc>
          <w:tcPr>
            <w:tcW w:w="3006" w:type="dxa"/>
          </w:tcPr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£10</w:t>
            </w:r>
          </w:p>
        </w:tc>
      </w:tr>
      <w:tr w:rsidR="00851B61" w:rsidTr="004B4D02">
        <w:tc>
          <w:tcPr>
            <w:tcW w:w="3005" w:type="dxa"/>
          </w:tcPr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Who owns the land?</w:t>
            </w:r>
          </w:p>
        </w:tc>
        <w:tc>
          <w:tcPr>
            <w:tcW w:w="3005" w:type="dxa"/>
          </w:tcPr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2336" behindDoc="1" locked="0" layoutInCell="1" allowOverlap="1" wp14:anchorId="05AE2F17" wp14:editId="06514B7E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0</wp:posOffset>
                  </wp:positionV>
                  <wp:extent cx="571500" cy="1361818"/>
                  <wp:effectExtent l="0" t="0" r="0" b="0"/>
                  <wp:wrapTight wrapText="bothSides">
                    <wp:wrapPolygon edited="0">
                      <wp:start x="0" y="0"/>
                      <wp:lineTo x="0" y="21157"/>
                      <wp:lineTo x="20880" y="21157"/>
                      <wp:lineTo x="20880" y="0"/>
                      <wp:lineTo x="0" y="0"/>
                    </wp:wrapPolygon>
                  </wp:wrapTight>
                  <wp:docPr id="34" name="Picture 34" descr="Image result for anglo sax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anglo sax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71500" cy="1361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b/>
                <w:sz w:val="24"/>
                <w:szCs w:val="24"/>
              </w:rPr>
              <w:t xml:space="preserve"> An Anglo- Saxon Lord</w:t>
            </w:r>
          </w:p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851B61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851B61" w:rsidRPr="001E60A3" w:rsidRDefault="00851B6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:rsidR="00851B61" w:rsidRDefault="00851B6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7C9D4D8" wp14:editId="14F76BE4">
                  <wp:extent cx="770387" cy="962025"/>
                  <wp:effectExtent l="0" t="0" r="0" b="0"/>
                  <wp:docPr id="35" name="Picture 35" descr="Image result for anglo saxon lord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anglo saxon lord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196" cy="985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1B61" w:rsidRPr="001E60A3" w:rsidRDefault="00851B6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 Norman Lord</w:t>
            </w:r>
          </w:p>
        </w:tc>
      </w:tr>
    </w:tbl>
    <w:p w:rsidR="00851B61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Pr="001E60A3" w:rsidRDefault="00851B61" w:rsidP="00851B61">
      <w:pPr>
        <w:rPr>
          <w:rFonts w:ascii="Comic Sans MS" w:hAnsi="Comic Sans MS"/>
          <w:b/>
          <w:sz w:val="24"/>
          <w:szCs w:val="24"/>
          <w:u w:val="single"/>
        </w:rPr>
      </w:pPr>
    </w:p>
    <w:p w:rsidR="00FB7791" w:rsidRDefault="00FB7791" w:rsidP="00FB7791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Midland Village</w:t>
      </w:r>
    </w:p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  <w:r w:rsidRPr="001E60A3">
        <w:rPr>
          <w:rFonts w:ascii="Comic Sans MS" w:hAnsi="Comic Sans MS"/>
          <w:b/>
          <w:sz w:val="24"/>
          <w:szCs w:val="24"/>
          <w:u w:val="single"/>
        </w:rPr>
        <w:t>Who lives there?</w:t>
      </w:r>
    </w:p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586109A8" wp14:editId="1DBC4A86">
            <wp:extent cx="795689" cy="1323975"/>
            <wp:effectExtent l="0" t="0" r="4445" b="0"/>
            <wp:docPr id="40" name="Picture 40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626" cy="133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B83BE03" wp14:editId="681D4FEE">
            <wp:extent cx="778516" cy="1295400"/>
            <wp:effectExtent l="0" t="0" r="2540" b="0"/>
            <wp:docPr id="41" name="Picture 41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22" cy="132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45A2B60" wp14:editId="323ED5F2">
            <wp:extent cx="772792" cy="1285875"/>
            <wp:effectExtent l="0" t="0" r="8890" b="0"/>
            <wp:docPr id="51" name="Picture 51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68" cy="1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45A2B60" wp14:editId="323ED5F2">
            <wp:extent cx="761343" cy="1266825"/>
            <wp:effectExtent l="0" t="0" r="1270" b="0"/>
            <wp:docPr id="52" name="Picture 52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21" cy="1281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45A2B60" wp14:editId="323ED5F2">
            <wp:extent cx="755619" cy="1257300"/>
            <wp:effectExtent l="0" t="0" r="6985" b="0"/>
            <wp:docPr id="53" name="Picture 53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856" cy="1275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7904B4E" wp14:editId="05A5D41E">
            <wp:extent cx="744170" cy="1238250"/>
            <wp:effectExtent l="0" t="0" r="0" b="0"/>
            <wp:docPr id="42" name="Picture 42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579" cy="127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5B18935" wp14:editId="36E9A5F9">
            <wp:extent cx="744170" cy="1238250"/>
            <wp:effectExtent l="0" t="0" r="0" b="0"/>
            <wp:docPr id="56" name="Picture 56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579" cy="127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5C74223" wp14:editId="08411E3F">
            <wp:extent cx="600075" cy="1005387"/>
            <wp:effectExtent l="0" t="0" r="0" b="4445"/>
            <wp:docPr id="43" name="Picture 43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12048" cy="102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5320F15" wp14:editId="2C797B50">
            <wp:extent cx="602618" cy="1009650"/>
            <wp:effectExtent l="0" t="0" r="6985" b="0"/>
            <wp:docPr id="44" name="Picture 4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AEF5E90" wp14:editId="6C0B88AF">
            <wp:extent cx="602618" cy="1009650"/>
            <wp:effectExtent l="0" t="0" r="6985" b="0"/>
            <wp:docPr id="54" name="Picture 5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AEF5E90" wp14:editId="6C0B88AF">
            <wp:extent cx="602618" cy="1009650"/>
            <wp:effectExtent l="0" t="0" r="6985" b="0"/>
            <wp:docPr id="55" name="Picture 55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CFD2346" wp14:editId="763F0A98">
            <wp:extent cx="602618" cy="1009650"/>
            <wp:effectExtent l="0" t="0" r="6985" b="0"/>
            <wp:docPr id="57" name="Picture 57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CFD2346" wp14:editId="763F0A98">
            <wp:extent cx="602618" cy="1009650"/>
            <wp:effectExtent l="0" t="0" r="6985" b="0"/>
            <wp:docPr id="58" name="Picture 58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</w:p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livestock?</w:t>
      </w:r>
    </w:p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4B7C6801" wp14:editId="7EAED430">
            <wp:extent cx="438150" cy="584200"/>
            <wp:effectExtent l="0" t="0" r="0" b="6350"/>
            <wp:docPr id="45" name="Picture 45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40F2FE0" wp14:editId="25AC505C">
            <wp:extent cx="419100" cy="558800"/>
            <wp:effectExtent l="0" t="0" r="0" b="0"/>
            <wp:docPr id="46" name="Picture 46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947" cy="561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21CC28F" wp14:editId="5460DCFC">
            <wp:extent cx="438150" cy="584200"/>
            <wp:effectExtent l="0" t="0" r="0" b="6350"/>
            <wp:docPr id="59" name="Picture 59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21CC28F" wp14:editId="5460DCFC">
            <wp:extent cx="438150" cy="584200"/>
            <wp:effectExtent l="0" t="0" r="0" b="6350"/>
            <wp:docPr id="60" name="Picture 60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21CC28F" wp14:editId="5460DCFC">
            <wp:extent cx="438150" cy="584200"/>
            <wp:effectExtent l="0" t="0" r="0" b="6350"/>
            <wp:docPr id="61" name="Picture 61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21CC28F" wp14:editId="5460DCFC">
            <wp:extent cx="438150" cy="584200"/>
            <wp:effectExtent l="0" t="0" r="0" b="6350"/>
            <wp:docPr id="62" name="Picture 62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3E4">
        <w:rPr>
          <w:noProof/>
          <w:lang w:eastAsia="en-GB"/>
        </w:rPr>
        <w:drawing>
          <wp:inline distT="0" distB="0" distL="0" distR="0" wp14:anchorId="064BF0AF" wp14:editId="2A5D2A3D">
            <wp:extent cx="438150" cy="584200"/>
            <wp:effectExtent l="0" t="0" r="0" b="6350"/>
            <wp:docPr id="66" name="Picture 66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3E4">
        <w:rPr>
          <w:noProof/>
          <w:lang w:eastAsia="en-GB"/>
        </w:rPr>
        <w:drawing>
          <wp:inline distT="0" distB="0" distL="0" distR="0" wp14:anchorId="064BF0AF" wp14:editId="2A5D2A3D">
            <wp:extent cx="438150" cy="584200"/>
            <wp:effectExtent l="0" t="0" r="0" b="6350"/>
            <wp:docPr id="67" name="Picture 67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3E4">
        <w:rPr>
          <w:noProof/>
          <w:lang w:eastAsia="en-GB"/>
        </w:rPr>
        <w:drawing>
          <wp:inline distT="0" distB="0" distL="0" distR="0" wp14:anchorId="064BF0AF" wp14:editId="2A5D2A3D">
            <wp:extent cx="438150" cy="584200"/>
            <wp:effectExtent l="0" t="0" r="0" b="6350"/>
            <wp:docPr id="68" name="Picture 68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3E4">
        <w:rPr>
          <w:noProof/>
          <w:lang w:eastAsia="en-GB"/>
        </w:rPr>
        <w:drawing>
          <wp:inline distT="0" distB="0" distL="0" distR="0" wp14:anchorId="064BF0AF" wp14:editId="2A5D2A3D">
            <wp:extent cx="438150" cy="584200"/>
            <wp:effectExtent l="0" t="0" r="0" b="6350"/>
            <wp:docPr id="69" name="Picture 69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21CC28F" wp14:editId="5460DCFC">
            <wp:extent cx="438150" cy="584200"/>
            <wp:effectExtent l="0" t="0" r="0" b="6350"/>
            <wp:docPr id="63" name="Picture 63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E93A4CC" wp14:editId="61261BF8">
            <wp:extent cx="1343025" cy="820094"/>
            <wp:effectExtent l="0" t="0" r="0" b="0"/>
            <wp:docPr id="47" name="Picture 47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EB761EE" wp14:editId="6C34CDF6">
            <wp:extent cx="1343025" cy="820094"/>
            <wp:effectExtent l="0" t="0" r="0" b="0"/>
            <wp:docPr id="64" name="Picture 64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3E4">
        <w:rPr>
          <w:noProof/>
          <w:lang w:eastAsia="en-GB"/>
        </w:rPr>
        <w:drawing>
          <wp:inline distT="0" distB="0" distL="0" distR="0" wp14:anchorId="4EB761EE" wp14:editId="6C34CDF6">
            <wp:extent cx="1343025" cy="820094"/>
            <wp:effectExtent l="0" t="0" r="0" b="0"/>
            <wp:docPr id="65" name="Picture 65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ploughs?</w:t>
      </w:r>
    </w:p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0E0BEE96" wp14:editId="7ACC9CC6">
            <wp:extent cx="952500" cy="501054"/>
            <wp:effectExtent l="0" t="0" r="0" b="0"/>
            <wp:docPr id="48" name="Picture 48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3E4">
        <w:rPr>
          <w:rFonts w:ascii="Comic Sans MS" w:hAnsi="Comic Sans MS"/>
          <w:b/>
          <w:sz w:val="24"/>
          <w:szCs w:val="24"/>
          <w:u w:val="single"/>
        </w:rPr>
        <w:t xml:space="preserve"> </w:t>
      </w:r>
      <w:r w:rsidR="00CD43E4">
        <w:rPr>
          <w:noProof/>
          <w:lang w:eastAsia="en-GB"/>
        </w:rPr>
        <w:drawing>
          <wp:inline distT="0" distB="0" distL="0" distR="0" wp14:anchorId="3ADF188B" wp14:editId="1BBD5242">
            <wp:extent cx="952500" cy="501054"/>
            <wp:effectExtent l="0" t="0" r="0" b="0"/>
            <wp:docPr id="70" name="Picture 70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3E4">
        <w:rPr>
          <w:rFonts w:ascii="Comic Sans MS" w:hAnsi="Comic Sans MS"/>
          <w:b/>
          <w:sz w:val="24"/>
          <w:szCs w:val="24"/>
          <w:u w:val="single"/>
        </w:rPr>
        <w:t xml:space="preserve"> </w:t>
      </w:r>
      <w:r w:rsidR="00CD43E4">
        <w:rPr>
          <w:noProof/>
          <w:lang w:eastAsia="en-GB"/>
        </w:rPr>
        <w:drawing>
          <wp:inline distT="0" distB="0" distL="0" distR="0" wp14:anchorId="3ADF188B" wp14:editId="1BBD5242">
            <wp:extent cx="952500" cy="501054"/>
            <wp:effectExtent l="0" t="0" r="0" b="0"/>
            <wp:docPr id="71" name="Picture 71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3E4">
        <w:rPr>
          <w:rFonts w:ascii="Comic Sans MS" w:hAnsi="Comic Sans MS"/>
          <w:b/>
          <w:sz w:val="24"/>
          <w:szCs w:val="24"/>
          <w:u w:val="single"/>
        </w:rPr>
        <w:t xml:space="preserve"> </w:t>
      </w:r>
      <w:r w:rsidR="00CD43E4">
        <w:rPr>
          <w:noProof/>
          <w:lang w:eastAsia="en-GB"/>
        </w:rPr>
        <w:drawing>
          <wp:inline distT="0" distB="0" distL="0" distR="0" wp14:anchorId="3ADF188B" wp14:editId="1BBD5242">
            <wp:extent cx="952500" cy="501054"/>
            <wp:effectExtent l="0" t="0" r="0" b="0"/>
            <wp:docPr id="72" name="Picture 72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8088A" w:rsidTr="004B4D02">
        <w:tc>
          <w:tcPr>
            <w:tcW w:w="3005" w:type="dxa"/>
          </w:tcPr>
          <w:p w:rsidR="00FB7791" w:rsidRDefault="00FB7791" w:rsidP="004B4D02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</w:p>
        </w:tc>
        <w:tc>
          <w:tcPr>
            <w:tcW w:w="3005" w:type="dxa"/>
          </w:tcPr>
          <w:p w:rsidR="00FB7791" w:rsidRPr="001E60A3" w:rsidRDefault="00FB779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1066</w:t>
            </w:r>
          </w:p>
        </w:tc>
        <w:tc>
          <w:tcPr>
            <w:tcW w:w="3006" w:type="dxa"/>
          </w:tcPr>
          <w:p w:rsidR="00FB7791" w:rsidRPr="001E60A3" w:rsidRDefault="00FB7791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1086</w:t>
            </w:r>
          </w:p>
        </w:tc>
      </w:tr>
      <w:tr w:rsidR="0008088A" w:rsidTr="004B4D02">
        <w:tc>
          <w:tcPr>
            <w:tcW w:w="3005" w:type="dxa"/>
          </w:tcPr>
          <w:p w:rsidR="00FB7791" w:rsidRPr="001E60A3" w:rsidRDefault="00FB779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Value of the land?</w:t>
            </w:r>
          </w:p>
        </w:tc>
        <w:tc>
          <w:tcPr>
            <w:tcW w:w="3005" w:type="dxa"/>
          </w:tcPr>
          <w:p w:rsidR="00FB7791" w:rsidRPr="001E60A3" w:rsidRDefault="00FB779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382BAC">
              <w:rPr>
                <w:rFonts w:ascii="Comic Sans MS" w:hAnsi="Comic Sans MS"/>
                <w:b/>
                <w:sz w:val="24"/>
                <w:szCs w:val="24"/>
              </w:rPr>
              <w:t>£80</w:t>
            </w:r>
          </w:p>
        </w:tc>
        <w:tc>
          <w:tcPr>
            <w:tcW w:w="3006" w:type="dxa"/>
          </w:tcPr>
          <w:p w:rsidR="00FB7791" w:rsidRPr="001E60A3" w:rsidRDefault="00CD43E4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£120</w:t>
            </w:r>
          </w:p>
        </w:tc>
      </w:tr>
      <w:tr w:rsidR="0008088A" w:rsidTr="004B4D02">
        <w:tc>
          <w:tcPr>
            <w:tcW w:w="3005" w:type="dxa"/>
          </w:tcPr>
          <w:p w:rsidR="00FB7791" w:rsidRPr="001E60A3" w:rsidRDefault="00FB779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Who owns the land?</w:t>
            </w:r>
          </w:p>
        </w:tc>
        <w:tc>
          <w:tcPr>
            <w:tcW w:w="3005" w:type="dxa"/>
          </w:tcPr>
          <w:p w:rsidR="00FB7791" w:rsidRDefault="00FB779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4384" behindDoc="1" locked="0" layoutInCell="1" allowOverlap="1" wp14:anchorId="16A73F2F" wp14:editId="292FAD3E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0</wp:posOffset>
                  </wp:positionV>
                  <wp:extent cx="571500" cy="1361818"/>
                  <wp:effectExtent l="0" t="0" r="0" b="0"/>
                  <wp:wrapTight wrapText="bothSides">
                    <wp:wrapPolygon edited="0">
                      <wp:start x="0" y="0"/>
                      <wp:lineTo x="0" y="21157"/>
                      <wp:lineTo x="20880" y="21157"/>
                      <wp:lineTo x="20880" y="0"/>
                      <wp:lineTo x="0" y="0"/>
                    </wp:wrapPolygon>
                  </wp:wrapTight>
                  <wp:docPr id="49" name="Picture 49" descr="Image result for anglo sax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anglo sax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71500" cy="1361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b/>
                <w:sz w:val="24"/>
                <w:szCs w:val="24"/>
              </w:rPr>
              <w:t xml:space="preserve"> An Anglo- Saxon Lord</w:t>
            </w:r>
          </w:p>
          <w:p w:rsidR="00FB7791" w:rsidRDefault="00FB779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FB7791" w:rsidRDefault="00FB779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FB7791" w:rsidRDefault="00FB779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FB7791" w:rsidRDefault="00FB779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FB7791" w:rsidRPr="001E60A3" w:rsidRDefault="00FB7791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:rsidR="00FB7791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542925" cy="1367633"/>
                  <wp:effectExtent l="0" t="0" r="0" b="4445"/>
                  <wp:docPr id="116" name="Picture 116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Related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444"/>
                          <a:stretch/>
                        </pic:blipFill>
                        <pic:spPr bwMode="auto">
                          <a:xfrm>
                            <a:off x="0" y="0"/>
                            <a:ext cx="548570" cy="1381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B7791" w:rsidRPr="001E60A3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 Norman Lady</w:t>
            </w:r>
          </w:p>
        </w:tc>
      </w:tr>
    </w:tbl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</w:p>
    <w:p w:rsidR="0008088A" w:rsidRDefault="0008088A" w:rsidP="0008088A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South Village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 w:rsidRPr="001E60A3">
        <w:rPr>
          <w:rFonts w:ascii="Comic Sans MS" w:hAnsi="Comic Sans MS"/>
          <w:b/>
          <w:sz w:val="24"/>
          <w:szCs w:val="24"/>
          <w:u w:val="single"/>
        </w:rPr>
        <w:t>Who lives there?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5A93BCD6" wp14:editId="70C0351B">
            <wp:extent cx="795689" cy="1323975"/>
            <wp:effectExtent l="0" t="0" r="4445" b="0"/>
            <wp:docPr id="74" name="Picture 7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626" cy="133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8C24512" wp14:editId="6FE08B8B">
            <wp:extent cx="778516" cy="1295400"/>
            <wp:effectExtent l="0" t="0" r="2540" b="0"/>
            <wp:docPr id="75" name="Picture 75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22" cy="132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45642B1" wp14:editId="4C49490E">
            <wp:extent cx="772792" cy="1285875"/>
            <wp:effectExtent l="0" t="0" r="8890" b="0"/>
            <wp:docPr id="76" name="Picture 76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68" cy="1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284863D" wp14:editId="211E9812">
            <wp:extent cx="761343" cy="1266825"/>
            <wp:effectExtent l="0" t="0" r="1270" b="0"/>
            <wp:docPr id="77" name="Picture 77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21" cy="1281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DBCB013" wp14:editId="3ABB91F5">
            <wp:extent cx="755619" cy="1257300"/>
            <wp:effectExtent l="0" t="0" r="6985" b="0"/>
            <wp:docPr id="78" name="Picture 78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856" cy="1275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8DB41AA" wp14:editId="1E72F28C">
            <wp:extent cx="744170" cy="1238250"/>
            <wp:effectExtent l="0" t="0" r="0" b="0"/>
            <wp:docPr id="79" name="Picture 79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579" cy="127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ACFABE4" wp14:editId="4C022B29">
            <wp:extent cx="744170" cy="1238250"/>
            <wp:effectExtent l="0" t="0" r="0" b="0"/>
            <wp:docPr id="80" name="Picture 80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579" cy="127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A3E9BDD" wp14:editId="1EEE2A34">
            <wp:extent cx="600075" cy="1005387"/>
            <wp:effectExtent l="0" t="0" r="0" b="4445"/>
            <wp:docPr id="81" name="Picture 81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12048" cy="102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1D5DA38" wp14:editId="74215B33">
            <wp:extent cx="602618" cy="1009650"/>
            <wp:effectExtent l="0" t="0" r="6985" b="0"/>
            <wp:docPr id="82" name="Picture 82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EB4B0F5" wp14:editId="34F5838B">
            <wp:extent cx="602618" cy="1009650"/>
            <wp:effectExtent l="0" t="0" r="6985" b="0"/>
            <wp:docPr id="83" name="Picture 83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9C42B7C" wp14:editId="05C51289">
            <wp:extent cx="602618" cy="1009650"/>
            <wp:effectExtent l="0" t="0" r="6985" b="0"/>
            <wp:docPr id="84" name="Picture 8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464C71E" wp14:editId="5937B053">
            <wp:extent cx="602618" cy="1009650"/>
            <wp:effectExtent l="0" t="0" r="6985" b="0"/>
            <wp:docPr id="85" name="Picture 85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87445AE" wp14:editId="2FA202C6">
            <wp:extent cx="602618" cy="1009650"/>
            <wp:effectExtent l="0" t="0" r="6985" b="0"/>
            <wp:docPr id="86" name="Picture 86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DC72AB1" wp14:editId="6CBDB312">
            <wp:extent cx="602618" cy="1009650"/>
            <wp:effectExtent l="0" t="0" r="6985" b="0"/>
            <wp:docPr id="107" name="Picture 107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DC72AB1" wp14:editId="6CBDB312">
            <wp:extent cx="602618" cy="1009650"/>
            <wp:effectExtent l="0" t="0" r="6985" b="0"/>
            <wp:docPr id="108" name="Picture 108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DC72AB1" wp14:editId="6CBDB312">
            <wp:extent cx="602618" cy="1009650"/>
            <wp:effectExtent l="0" t="0" r="6985" b="0"/>
            <wp:docPr id="109" name="Picture 109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livestock?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7551223E" wp14:editId="449BAD31">
            <wp:extent cx="438150" cy="584200"/>
            <wp:effectExtent l="0" t="0" r="0" b="6350"/>
            <wp:docPr id="87" name="Picture 87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35016A1" wp14:editId="5280F28F">
            <wp:extent cx="419100" cy="558800"/>
            <wp:effectExtent l="0" t="0" r="0" b="0"/>
            <wp:docPr id="88" name="Picture 88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947" cy="561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7E62A25" wp14:editId="13EBB140">
            <wp:extent cx="438150" cy="584200"/>
            <wp:effectExtent l="0" t="0" r="0" b="6350"/>
            <wp:docPr id="89" name="Picture 89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3FB95A0" wp14:editId="75A80FDC">
            <wp:extent cx="438150" cy="584200"/>
            <wp:effectExtent l="0" t="0" r="0" b="6350"/>
            <wp:docPr id="90" name="Picture 90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B756AF9" wp14:editId="7295BCA1">
            <wp:extent cx="438150" cy="584200"/>
            <wp:effectExtent l="0" t="0" r="0" b="6350"/>
            <wp:docPr id="91" name="Picture 91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5725516" wp14:editId="3E371CB6">
            <wp:extent cx="438150" cy="584200"/>
            <wp:effectExtent l="0" t="0" r="0" b="6350"/>
            <wp:docPr id="92" name="Picture 92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355455C" wp14:editId="5952D30E">
            <wp:extent cx="438150" cy="584200"/>
            <wp:effectExtent l="0" t="0" r="0" b="6350"/>
            <wp:docPr id="93" name="Picture 93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977AADC" wp14:editId="5EE28D8A">
            <wp:extent cx="438150" cy="584200"/>
            <wp:effectExtent l="0" t="0" r="0" b="6350"/>
            <wp:docPr id="94" name="Picture 94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45CDC3F" wp14:editId="697A330D">
            <wp:extent cx="438150" cy="584200"/>
            <wp:effectExtent l="0" t="0" r="0" b="6350"/>
            <wp:docPr id="95" name="Picture 95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0057595" wp14:editId="3C7C9245">
            <wp:extent cx="438150" cy="584200"/>
            <wp:effectExtent l="0" t="0" r="0" b="6350"/>
            <wp:docPr id="96" name="Picture 96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204434D" wp14:editId="48969978">
            <wp:extent cx="438150" cy="584200"/>
            <wp:effectExtent l="0" t="0" r="0" b="6350"/>
            <wp:docPr id="97" name="Picture 97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45E3EFA" wp14:editId="0EA2FB87">
            <wp:extent cx="438150" cy="584200"/>
            <wp:effectExtent l="0" t="0" r="0" b="6350"/>
            <wp:docPr id="111" name="Picture 111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45E3EFA" wp14:editId="0EA2FB87">
            <wp:extent cx="438150" cy="584200"/>
            <wp:effectExtent l="0" t="0" r="0" b="6350"/>
            <wp:docPr id="112" name="Picture 112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48A68C9" wp14:editId="5CE2B8D7">
            <wp:extent cx="1343025" cy="820094"/>
            <wp:effectExtent l="0" t="0" r="0" b="0"/>
            <wp:docPr id="98" name="Picture 98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0D9F770" wp14:editId="44F6234F">
            <wp:extent cx="1343025" cy="820094"/>
            <wp:effectExtent l="0" t="0" r="0" b="0"/>
            <wp:docPr id="99" name="Picture 99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1B55A34" wp14:editId="15524D4B">
            <wp:extent cx="1343025" cy="820094"/>
            <wp:effectExtent l="0" t="0" r="0" b="0"/>
            <wp:docPr id="100" name="Picture 100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70498AA" wp14:editId="56617737">
            <wp:extent cx="1343025" cy="820094"/>
            <wp:effectExtent l="0" t="0" r="0" b="0"/>
            <wp:docPr id="113" name="Picture 113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ploughs?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116BE5E7" wp14:editId="735F9679">
            <wp:extent cx="952500" cy="501054"/>
            <wp:effectExtent l="0" t="0" r="0" b="0"/>
            <wp:docPr id="101" name="Picture 101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u w:val="single"/>
        </w:rPr>
        <w:t xml:space="preserve"> </w:t>
      </w:r>
      <w:r>
        <w:rPr>
          <w:noProof/>
          <w:lang w:eastAsia="en-GB"/>
        </w:rPr>
        <w:drawing>
          <wp:inline distT="0" distB="0" distL="0" distR="0" wp14:anchorId="351C8BB4" wp14:editId="23285A06">
            <wp:extent cx="952500" cy="501054"/>
            <wp:effectExtent l="0" t="0" r="0" b="0"/>
            <wp:docPr id="102" name="Picture 102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u w:val="single"/>
        </w:rPr>
        <w:t xml:space="preserve"> </w:t>
      </w:r>
      <w:r>
        <w:rPr>
          <w:noProof/>
          <w:lang w:eastAsia="en-GB"/>
        </w:rPr>
        <w:drawing>
          <wp:inline distT="0" distB="0" distL="0" distR="0" wp14:anchorId="5E1265A7" wp14:editId="02D2B0D5">
            <wp:extent cx="952500" cy="501054"/>
            <wp:effectExtent l="0" t="0" r="0" b="0"/>
            <wp:docPr id="103" name="Picture 103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u w:val="single"/>
        </w:rPr>
        <w:t xml:space="preserve"> </w:t>
      </w:r>
      <w:r>
        <w:rPr>
          <w:noProof/>
          <w:lang w:eastAsia="en-GB"/>
        </w:rPr>
        <w:drawing>
          <wp:inline distT="0" distB="0" distL="0" distR="0" wp14:anchorId="67D683D7" wp14:editId="2B8CAC3F">
            <wp:extent cx="952500" cy="501054"/>
            <wp:effectExtent l="0" t="0" r="0" b="0"/>
            <wp:docPr id="104" name="Picture 104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52A4682" wp14:editId="71DFE11C">
            <wp:extent cx="952500" cy="501054"/>
            <wp:effectExtent l="0" t="0" r="0" b="0"/>
            <wp:docPr id="114" name="Picture 114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8088A" w:rsidTr="004B4D02">
        <w:tc>
          <w:tcPr>
            <w:tcW w:w="3005" w:type="dxa"/>
          </w:tcPr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</w:p>
        </w:tc>
        <w:tc>
          <w:tcPr>
            <w:tcW w:w="3005" w:type="dxa"/>
          </w:tcPr>
          <w:p w:rsidR="0008088A" w:rsidRPr="001E60A3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1066</w:t>
            </w:r>
          </w:p>
        </w:tc>
        <w:tc>
          <w:tcPr>
            <w:tcW w:w="3006" w:type="dxa"/>
          </w:tcPr>
          <w:p w:rsidR="0008088A" w:rsidRPr="001E60A3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1086</w:t>
            </w:r>
          </w:p>
        </w:tc>
      </w:tr>
      <w:tr w:rsidR="0008088A" w:rsidTr="004B4D02">
        <w:tc>
          <w:tcPr>
            <w:tcW w:w="3005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Value of the land?</w:t>
            </w:r>
          </w:p>
        </w:tc>
        <w:tc>
          <w:tcPr>
            <w:tcW w:w="3005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£100</w:t>
            </w:r>
          </w:p>
        </w:tc>
        <w:tc>
          <w:tcPr>
            <w:tcW w:w="3006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£120</w:t>
            </w:r>
          </w:p>
        </w:tc>
      </w:tr>
      <w:tr w:rsidR="0008088A" w:rsidTr="004B4D02">
        <w:tc>
          <w:tcPr>
            <w:tcW w:w="3005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Who owns the land?</w:t>
            </w:r>
          </w:p>
        </w:tc>
        <w:tc>
          <w:tcPr>
            <w:tcW w:w="3005" w:type="dxa"/>
          </w:tcPr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2540</wp:posOffset>
                  </wp:positionV>
                  <wp:extent cx="548118" cy="1238250"/>
                  <wp:effectExtent l="0" t="0" r="4445" b="0"/>
                  <wp:wrapTight wrapText="bothSides">
                    <wp:wrapPolygon edited="0">
                      <wp:start x="0" y="0"/>
                      <wp:lineTo x="0" y="21268"/>
                      <wp:lineTo x="21024" y="21268"/>
                      <wp:lineTo x="21024" y="0"/>
                      <wp:lineTo x="0" y="0"/>
                    </wp:wrapPolygon>
                  </wp:wrapTight>
                  <wp:docPr id="117" name="Picture 117" descr="Image result for Anglo Saxon Bish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age result for Anglo Saxon Bisho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963"/>
                          <a:stretch/>
                        </pic:blipFill>
                        <pic:spPr bwMode="auto">
                          <a:xfrm>
                            <a:off x="0" y="0"/>
                            <a:ext cx="548118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b/>
                <w:sz w:val="24"/>
                <w:szCs w:val="24"/>
              </w:rPr>
              <w:t xml:space="preserve"> An Anglo- Saxon Bishop</w:t>
            </w:r>
          </w:p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:rsidR="0008088A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942975" cy="1221581"/>
                  <wp:effectExtent l="0" t="0" r="0" b="0"/>
                  <wp:docPr id="118" name="Picture 118" descr="Image result for Medieval Bish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mage result for Medieval Bish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195" cy="1232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8088A" w:rsidRPr="001E60A3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 Norman Bishop</w:t>
            </w:r>
          </w:p>
        </w:tc>
      </w:tr>
    </w:tbl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</w:p>
    <w:p w:rsidR="0008088A" w:rsidRDefault="0008088A" w:rsidP="0008088A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South-East Village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 w:rsidRPr="001E60A3">
        <w:rPr>
          <w:rFonts w:ascii="Comic Sans MS" w:hAnsi="Comic Sans MS"/>
          <w:b/>
          <w:sz w:val="24"/>
          <w:szCs w:val="24"/>
          <w:u w:val="single"/>
        </w:rPr>
        <w:t>Who lives there?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071844B0" wp14:editId="490FD427">
            <wp:extent cx="795689" cy="1323975"/>
            <wp:effectExtent l="0" t="0" r="4445" b="0"/>
            <wp:docPr id="119" name="Picture 119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626" cy="133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F4AA931" wp14:editId="6E49B283">
            <wp:extent cx="778516" cy="1295400"/>
            <wp:effectExtent l="0" t="0" r="2540" b="0"/>
            <wp:docPr id="120" name="Picture 120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22" cy="132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C523338" wp14:editId="1883A6EA">
            <wp:extent cx="772792" cy="1285875"/>
            <wp:effectExtent l="0" t="0" r="8890" b="0"/>
            <wp:docPr id="121" name="Picture 121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68" cy="1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DA721FF" wp14:editId="5FCFF5F2">
            <wp:extent cx="761343" cy="1266825"/>
            <wp:effectExtent l="0" t="0" r="1270" b="0"/>
            <wp:docPr id="122" name="Picture 122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21" cy="1281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81B3B9A" wp14:editId="57CA51FE">
            <wp:extent cx="755619" cy="1257300"/>
            <wp:effectExtent l="0" t="0" r="6985" b="0"/>
            <wp:docPr id="123" name="Picture 123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856" cy="1275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7B86F51" wp14:editId="49933B6F">
            <wp:extent cx="744170" cy="1238250"/>
            <wp:effectExtent l="0" t="0" r="0" b="0"/>
            <wp:docPr id="124" name="Picture 12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579" cy="127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05BF654" wp14:editId="5305C8A9">
            <wp:extent cx="744170" cy="1238250"/>
            <wp:effectExtent l="0" t="0" r="0" b="0"/>
            <wp:docPr id="125" name="Picture 125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579" cy="127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FEFD490" wp14:editId="4EBA51A2">
            <wp:extent cx="600075" cy="1005387"/>
            <wp:effectExtent l="0" t="0" r="0" b="4445"/>
            <wp:docPr id="126" name="Picture 126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12048" cy="102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CDA8BF7" wp14:editId="473873F2">
            <wp:extent cx="602618" cy="1009650"/>
            <wp:effectExtent l="0" t="0" r="6985" b="0"/>
            <wp:docPr id="127" name="Picture 127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BC4F65C" wp14:editId="2E2C1365">
            <wp:extent cx="602618" cy="1009650"/>
            <wp:effectExtent l="0" t="0" r="6985" b="0"/>
            <wp:docPr id="128" name="Picture 128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BF0D9B6" wp14:editId="11DD1B06">
            <wp:extent cx="602618" cy="1009650"/>
            <wp:effectExtent l="0" t="0" r="6985" b="0"/>
            <wp:docPr id="129" name="Picture 129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A626B0D" wp14:editId="5CB1C290">
            <wp:extent cx="602618" cy="1009650"/>
            <wp:effectExtent l="0" t="0" r="6985" b="0"/>
            <wp:docPr id="130" name="Picture 130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A81FD48" wp14:editId="57DE8D5E">
            <wp:extent cx="602618" cy="1009650"/>
            <wp:effectExtent l="0" t="0" r="6985" b="0"/>
            <wp:docPr id="131" name="Picture 131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FE243AA" wp14:editId="764A958A">
            <wp:extent cx="602618" cy="1009650"/>
            <wp:effectExtent l="0" t="0" r="6985" b="0"/>
            <wp:docPr id="132" name="Picture 132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657C599" wp14:editId="104438CE">
            <wp:extent cx="602618" cy="1009650"/>
            <wp:effectExtent l="0" t="0" r="6985" b="0"/>
            <wp:docPr id="133" name="Picture 133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443EF7C" wp14:editId="5D4727CF">
            <wp:extent cx="602618" cy="1009650"/>
            <wp:effectExtent l="0" t="0" r="6985" b="0"/>
            <wp:docPr id="134" name="Picture 13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livestock?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0DCF2025" wp14:editId="5E10ED27">
            <wp:extent cx="438150" cy="584200"/>
            <wp:effectExtent l="0" t="0" r="0" b="6350"/>
            <wp:docPr id="135" name="Picture 135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A66D679" wp14:editId="663EA99C">
            <wp:extent cx="419100" cy="558800"/>
            <wp:effectExtent l="0" t="0" r="0" b="0"/>
            <wp:docPr id="136" name="Picture 136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947" cy="561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CFDB4B8" wp14:editId="7C0AB1A9">
            <wp:extent cx="438150" cy="584200"/>
            <wp:effectExtent l="0" t="0" r="0" b="6350"/>
            <wp:docPr id="137" name="Picture 137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14E90CA" wp14:editId="7E155A8A">
            <wp:extent cx="438150" cy="584200"/>
            <wp:effectExtent l="0" t="0" r="0" b="6350"/>
            <wp:docPr id="138" name="Picture 138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43F5313" wp14:editId="5C62CBF4">
            <wp:extent cx="438150" cy="584200"/>
            <wp:effectExtent l="0" t="0" r="0" b="6350"/>
            <wp:docPr id="139" name="Picture 139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537377E" wp14:editId="4258AD2C">
            <wp:extent cx="438150" cy="584200"/>
            <wp:effectExtent l="0" t="0" r="0" b="6350"/>
            <wp:docPr id="140" name="Picture 140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EF84700" wp14:editId="75C8B8EB">
            <wp:extent cx="438150" cy="584200"/>
            <wp:effectExtent l="0" t="0" r="0" b="6350"/>
            <wp:docPr id="141" name="Picture 141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06AFB1F" wp14:editId="13308F88">
            <wp:extent cx="438150" cy="584200"/>
            <wp:effectExtent l="0" t="0" r="0" b="6350"/>
            <wp:docPr id="142" name="Picture 142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8FF21E2" wp14:editId="7EC3ADE5">
            <wp:extent cx="438150" cy="584200"/>
            <wp:effectExtent l="0" t="0" r="0" b="6350"/>
            <wp:docPr id="143" name="Picture 143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3F31F61" wp14:editId="1107A961">
            <wp:extent cx="438150" cy="584200"/>
            <wp:effectExtent l="0" t="0" r="0" b="6350"/>
            <wp:docPr id="144" name="Picture 144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DF9993F" wp14:editId="1B78E9C5">
            <wp:extent cx="438150" cy="584200"/>
            <wp:effectExtent l="0" t="0" r="0" b="6350"/>
            <wp:docPr id="145" name="Picture 145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8ACE2FE" wp14:editId="6B8CD521">
            <wp:extent cx="438150" cy="584200"/>
            <wp:effectExtent l="0" t="0" r="0" b="6350"/>
            <wp:docPr id="146" name="Picture 146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4D94F4C" wp14:editId="6FC3D745">
            <wp:extent cx="438150" cy="584200"/>
            <wp:effectExtent l="0" t="0" r="0" b="6350"/>
            <wp:docPr id="147" name="Picture 147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72668E7" wp14:editId="2793430E">
            <wp:extent cx="1343025" cy="820094"/>
            <wp:effectExtent l="0" t="0" r="0" b="0"/>
            <wp:docPr id="148" name="Picture 148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7804175" wp14:editId="6E5C0961">
            <wp:extent cx="1343025" cy="820094"/>
            <wp:effectExtent l="0" t="0" r="0" b="0"/>
            <wp:docPr id="149" name="Picture 149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BE0D34F" wp14:editId="5B176E51">
            <wp:extent cx="1343025" cy="820094"/>
            <wp:effectExtent l="0" t="0" r="0" b="0"/>
            <wp:docPr id="150" name="Picture 150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CEFF37E" wp14:editId="0C5CE8FE">
            <wp:extent cx="1343025" cy="820094"/>
            <wp:effectExtent l="0" t="0" r="0" b="0"/>
            <wp:docPr id="151" name="Picture 151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ploughs?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6362FEEF" wp14:editId="67DB0C89">
            <wp:extent cx="952500" cy="501054"/>
            <wp:effectExtent l="0" t="0" r="0" b="0"/>
            <wp:docPr id="152" name="Picture 152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u w:val="single"/>
        </w:rPr>
        <w:t xml:space="preserve"> </w:t>
      </w:r>
      <w:r>
        <w:rPr>
          <w:noProof/>
          <w:lang w:eastAsia="en-GB"/>
        </w:rPr>
        <w:drawing>
          <wp:inline distT="0" distB="0" distL="0" distR="0" wp14:anchorId="597CCB52" wp14:editId="2390E3AE">
            <wp:extent cx="952500" cy="501054"/>
            <wp:effectExtent l="0" t="0" r="0" b="0"/>
            <wp:docPr id="153" name="Picture 153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u w:val="single"/>
        </w:rPr>
        <w:t xml:space="preserve"> </w:t>
      </w:r>
      <w:r>
        <w:rPr>
          <w:noProof/>
          <w:lang w:eastAsia="en-GB"/>
        </w:rPr>
        <w:drawing>
          <wp:inline distT="0" distB="0" distL="0" distR="0" wp14:anchorId="087B4A5A" wp14:editId="7CE024C0">
            <wp:extent cx="952500" cy="501054"/>
            <wp:effectExtent l="0" t="0" r="0" b="0"/>
            <wp:docPr id="154" name="Picture 154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u w:val="single"/>
        </w:rPr>
        <w:t xml:space="preserve"> </w:t>
      </w:r>
      <w:r>
        <w:rPr>
          <w:noProof/>
          <w:lang w:eastAsia="en-GB"/>
        </w:rPr>
        <w:drawing>
          <wp:inline distT="0" distB="0" distL="0" distR="0" wp14:anchorId="3DEED395" wp14:editId="0E37E275">
            <wp:extent cx="952500" cy="501054"/>
            <wp:effectExtent l="0" t="0" r="0" b="0"/>
            <wp:docPr id="155" name="Picture 155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0F7687D" wp14:editId="7E704FE9">
            <wp:extent cx="952500" cy="501054"/>
            <wp:effectExtent l="0" t="0" r="0" b="0"/>
            <wp:docPr id="156" name="Picture 156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8088A" w:rsidTr="004B4D02">
        <w:tc>
          <w:tcPr>
            <w:tcW w:w="3005" w:type="dxa"/>
          </w:tcPr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</w:p>
        </w:tc>
        <w:tc>
          <w:tcPr>
            <w:tcW w:w="3005" w:type="dxa"/>
          </w:tcPr>
          <w:p w:rsidR="0008088A" w:rsidRPr="001E60A3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1066</w:t>
            </w:r>
          </w:p>
        </w:tc>
        <w:tc>
          <w:tcPr>
            <w:tcW w:w="3006" w:type="dxa"/>
          </w:tcPr>
          <w:p w:rsidR="0008088A" w:rsidRPr="001E60A3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1086</w:t>
            </w:r>
          </w:p>
        </w:tc>
      </w:tr>
      <w:tr w:rsidR="0008088A" w:rsidTr="004B4D02">
        <w:tc>
          <w:tcPr>
            <w:tcW w:w="3005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Value of the land?</w:t>
            </w:r>
          </w:p>
        </w:tc>
        <w:tc>
          <w:tcPr>
            <w:tcW w:w="3005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£150</w:t>
            </w:r>
          </w:p>
        </w:tc>
        <w:tc>
          <w:tcPr>
            <w:tcW w:w="3006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£200</w:t>
            </w:r>
          </w:p>
        </w:tc>
      </w:tr>
      <w:tr w:rsidR="0008088A" w:rsidTr="004B4D02">
        <w:tc>
          <w:tcPr>
            <w:tcW w:w="3005" w:type="dxa"/>
          </w:tcPr>
          <w:p w:rsidR="0008088A" w:rsidRPr="001E60A3" w:rsidRDefault="0008088A" w:rsidP="0008088A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Who owns the land?</w:t>
            </w:r>
          </w:p>
        </w:tc>
        <w:tc>
          <w:tcPr>
            <w:tcW w:w="3005" w:type="dxa"/>
          </w:tcPr>
          <w:p w:rsidR="0008088A" w:rsidRDefault="0008088A" w:rsidP="0008088A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7456" behindDoc="1" locked="0" layoutInCell="1" allowOverlap="1" wp14:anchorId="34B7AEC2" wp14:editId="05B822B2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0</wp:posOffset>
                  </wp:positionV>
                  <wp:extent cx="571500" cy="1361818"/>
                  <wp:effectExtent l="0" t="0" r="0" b="0"/>
                  <wp:wrapTight wrapText="bothSides">
                    <wp:wrapPolygon edited="0">
                      <wp:start x="0" y="0"/>
                      <wp:lineTo x="0" y="21157"/>
                      <wp:lineTo x="20880" y="21157"/>
                      <wp:lineTo x="20880" y="0"/>
                      <wp:lineTo x="0" y="0"/>
                    </wp:wrapPolygon>
                  </wp:wrapTight>
                  <wp:docPr id="159" name="Picture 159" descr="Image result for anglo sax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anglo sax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71500" cy="1361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b/>
                <w:sz w:val="24"/>
                <w:szCs w:val="24"/>
              </w:rPr>
              <w:t xml:space="preserve"> An Anglo- Saxon Lord</w:t>
            </w:r>
          </w:p>
          <w:p w:rsidR="0008088A" w:rsidRDefault="0008088A" w:rsidP="0008088A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Default="0008088A" w:rsidP="0008088A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Default="0008088A" w:rsidP="0008088A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Default="0008088A" w:rsidP="0008088A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Pr="001E60A3" w:rsidRDefault="0008088A" w:rsidP="0008088A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:rsidR="0008088A" w:rsidRDefault="0008088A" w:rsidP="0008088A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417AE74" wp14:editId="1B8C5CED">
                  <wp:extent cx="770387" cy="962025"/>
                  <wp:effectExtent l="0" t="0" r="0" b="0"/>
                  <wp:docPr id="160" name="Picture 160" descr="Image result for anglo saxon lord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anglo saxon lord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196" cy="985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8088A" w:rsidRPr="001E60A3" w:rsidRDefault="0008088A" w:rsidP="0008088A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 Norman Lord</w:t>
            </w:r>
          </w:p>
        </w:tc>
      </w:tr>
    </w:tbl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</w:p>
    <w:p w:rsidR="0008088A" w:rsidRDefault="0008088A" w:rsidP="0008088A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South-West Village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 w:rsidRPr="001E60A3">
        <w:rPr>
          <w:rFonts w:ascii="Comic Sans MS" w:hAnsi="Comic Sans MS"/>
          <w:b/>
          <w:sz w:val="24"/>
          <w:szCs w:val="24"/>
          <w:u w:val="single"/>
        </w:rPr>
        <w:t>Who lives there?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29946773" wp14:editId="3D51650B">
            <wp:extent cx="795689" cy="1323975"/>
            <wp:effectExtent l="0" t="0" r="4445" b="0"/>
            <wp:docPr id="161" name="Picture 161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626" cy="133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69E2EA9" wp14:editId="2D70F72A">
            <wp:extent cx="778516" cy="1295400"/>
            <wp:effectExtent l="0" t="0" r="2540" b="0"/>
            <wp:docPr id="162" name="Picture 162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22" cy="132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1C6E424" wp14:editId="262B29C6">
            <wp:extent cx="772792" cy="1285875"/>
            <wp:effectExtent l="0" t="0" r="8890" b="0"/>
            <wp:docPr id="163" name="Picture 163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68" cy="1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0EE4B99" wp14:editId="30D70F0A">
            <wp:extent cx="761343" cy="1266825"/>
            <wp:effectExtent l="0" t="0" r="1270" b="0"/>
            <wp:docPr id="164" name="Picture 16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21" cy="1281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568C009" wp14:editId="5E9BE518">
            <wp:extent cx="755619" cy="1257300"/>
            <wp:effectExtent l="0" t="0" r="6985" b="0"/>
            <wp:docPr id="165" name="Picture 165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856" cy="1275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DB0C308" wp14:editId="2136C04E">
            <wp:extent cx="744170" cy="1238250"/>
            <wp:effectExtent l="0" t="0" r="0" b="0"/>
            <wp:docPr id="166" name="Picture 166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579" cy="127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C7C453B" wp14:editId="5678BA8E">
            <wp:extent cx="744170" cy="1238250"/>
            <wp:effectExtent l="0" t="0" r="0" b="0"/>
            <wp:docPr id="167" name="Picture 167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peasa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579" cy="127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099B66B" wp14:editId="53F82918">
            <wp:extent cx="600075" cy="1005387"/>
            <wp:effectExtent l="0" t="0" r="0" b="4445"/>
            <wp:docPr id="168" name="Picture 168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12048" cy="102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24D723B" wp14:editId="20242C95">
            <wp:extent cx="602618" cy="1009650"/>
            <wp:effectExtent l="0" t="0" r="6985" b="0"/>
            <wp:docPr id="169" name="Picture 169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6CF2061" wp14:editId="7319F151">
            <wp:extent cx="602618" cy="1009650"/>
            <wp:effectExtent l="0" t="0" r="6985" b="0"/>
            <wp:docPr id="170" name="Picture 170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54BA696" wp14:editId="0242B392">
            <wp:extent cx="602618" cy="1009650"/>
            <wp:effectExtent l="0" t="0" r="6985" b="0"/>
            <wp:docPr id="171" name="Picture 171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3EF8ACE" wp14:editId="27ACE578">
            <wp:extent cx="602618" cy="1009650"/>
            <wp:effectExtent l="0" t="0" r="6985" b="0"/>
            <wp:docPr id="172" name="Picture 172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EEBF4E7" wp14:editId="2D1F0043">
            <wp:extent cx="602618" cy="1009650"/>
            <wp:effectExtent l="0" t="0" r="6985" b="0"/>
            <wp:docPr id="173" name="Picture 173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959C29D" wp14:editId="238BC453">
            <wp:extent cx="602618" cy="1009650"/>
            <wp:effectExtent l="0" t="0" r="6985" b="0"/>
            <wp:docPr id="174" name="Picture 174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3F75BF9" wp14:editId="039045AA">
            <wp:extent cx="602618" cy="1009650"/>
            <wp:effectExtent l="0" t="0" r="6985" b="0"/>
            <wp:docPr id="175" name="Picture 175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0CD34F1" wp14:editId="6B74E581">
            <wp:extent cx="602618" cy="1009650"/>
            <wp:effectExtent l="0" t="0" r="6985" b="0"/>
            <wp:docPr id="176" name="Picture 176" descr="Image result for cartoon peas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peas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6" r="18848"/>
                    <a:stretch/>
                  </pic:blipFill>
                  <pic:spPr bwMode="auto">
                    <a:xfrm>
                      <a:off x="0" y="0"/>
                      <a:ext cx="605164" cy="10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livestock?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7E956B8A" wp14:editId="454B79B4">
            <wp:extent cx="438150" cy="584200"/>
            <wp:effectExtent l="0" t="0" r="0" b="6350"/>
            <wp:docPr id="177" name="Picture 177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B88CFDE" wp14:editId="4A9B83EA">
            <wp:extent cx="419100" cy="558800"/>
            <wp:effectExtent l="0" t="0" r="0" b="0"/>
            <wp:docPr id="178" name="Picture 178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947" cy="561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B20830C" wp14:editId="3950316F">
            <wp:extent cx="438150" cy="584200"/>
            <wp:effectExtent l="0" t="0" r="0" b="6350"/>
            <wp:docPr id="179" name="Picture 179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4855381" wp14:editId="19E15016">
            <wp:extent cx="438150" cy="584200"/>
            <wp:effectExtent l="0" t="0" r="0" b="6350"/>
            <wp:docPr id="180" name="Picture 180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3CA15C2" wp14:editId="2AB1B567">
            <wp:extent cx="438150" cy="584200"/>
            <wp:effectExtent l="0" t="0" r="0" b="6350"/>
            <wp:docPr id="181" name="Picture 181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E89090E" wp14:editId="6A2D59B7">
            <wp:extent cx="438150" cy="584200"/>
            <wp:effectExtent l="0" t="0" r="0" b="6350"/>
            <wp:docPr id="182" name="Picture 182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8D7B697" wp14:editId="3684BB63">
            <wp:extent cx="438150" cy="584200"/>
            <wp:effectExtent l="0" t="0" r="0" b="6350"/>
            <wp:docPr id="183" name="Picture 183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D159A76" wp14:editId="60D35E02">
            <wp:extent cx="438150" cy="584200"/>
            <wp:effectExtent l="0" t="0" r="0" b="6350"/>
            <wp:docPr id="184" name="Picture 184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7CA54F6" wp14:editId="182A19DE">
            <wp:extent cx="438150" cy="584200"/>
            <wp:effectExtent l="0" t="0" r="0" b="6350"/>
            <wp:docPr id="185" name="Picture 185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22F0B7A" wp14:editId="01D81925">
            <wp:extent cx="438150" cy="584200"/>
            <wp:effectExtent l="0" t="0" r="0" b="6350"/>
            <wp:docPr id="186" name="Picture 186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A496167" wp14:editId="4C2A98C4">
            <wp:extent cx="438150" cy="584200"/>
            <wp:effectExtent l="0" t="0" r="0" b="6350"/>
            <wp:docPr id="187" name="Picture 187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9337AB6" wp14:editId="66F753FC">
            <wp:extent cx="438150" cy="584200"/>
            <wp:effectExtent l="0" t="0" r="0" b="6350"/>
            <wp:docPr id="188" name="Picture 188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95DC968" wp14:editId="5E0472F8">
            <wp:extent cx="438150" cy="584200"/>
            <wp:effectExtent l="0" t="0" r="0" b="6350"/>
            <wp:docPr id="189" name="Picture 189" descr="Image result for sheep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eep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84" cy="58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BBB8C47" wp14:editId="1501671F">
            <wp:extent cx="1343025" cy="820094"/>
            <wp:effectExtent l="0" t="0" r="0" b="0"/>
            <wp:docPr id="190" name="Picture 190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1DDD651" wp14:editId="6673DB42">
            <wp:extent cx="1343025" cy="820094"/>
            <wp:effectExtent l="0" t="0" r="0" b="0"/>
            <wp:docPr id="191" name="Picture 191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5AF5A4E" wp14:editId="33282852">
            <wp:extent cx="1343025" cy="820094"/>
            <wp:effectExtent l="0" t="0" r="0" b="0"/>
            <wp:docPr id="192" name="Picture 192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69F9E4B" wp14:editId="5488682E">
            <wp:extent cx="1343025" cy="820094"/>
            <wp:effectExtent l="0" t="0" r="0" b="0"/>
            <wp:docPr id="193" name="Picture 193" descr="Image result for cow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w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311" cy="83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t>How many ploughs?</w:t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en-GB"/>
        </w:rPr>
        <w:drawing>
          <wp:inline distT="0" distB="0" distL="0" distR="0" wp14:anchorId="10118AC0" wp14:editId="0C0499A8">
            <wp:extent cx="952500" cy="501054"/>
            <wp:effectExtent l="0" t="0" r="0" b="0"/>
            <wp:docPr id="194" name="Picture 194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u w:val="single"/>
        </w:rPr>
        <w:t xml:space="preserve"> </w:t>
      </w:r>
      <w:r>
        <w:rPr>
          <w:noProof/>
          <w:lang w:eastAsia="en-GB"/>
        </w:rPr>
        <w:drawing>
          <wp:inline distT="0" distB="0" distL="0" distR="0" wp14:anchorId="27877476" wp14:editId="128B8FB6">
            <wp:extent cx="952500" cy="501054"/>
            <wp:effectExtent l="0" t="0" r="0" b="0"/>
            <wp:docPr id="195" name="Picture 195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u w:val="single"/>
        </w:rPr>
        <w:t xml:space="preserve"> </w:t>
      </w:r>
      <w:r>
        <w:rPr>
          <w:noProof/>
          <w:lang w:eastAsia="en-GB"/>
        </w:rPr>
        <w:drawing>
          <wp:inline distT="0" distB="0" distL="0" distR="0" wp14:anchorId="0F14FF7A" wp14:editId="3399B44D">
            <wp:extent cx="952500" cy="501054"/>
            <wp:effectExtent l="0" t="0" r="0" b="0"/>
            <wp:docPr id="196" name="Picture 196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u w:val="single"/>
        </w:rPr>
        <w:t xml:space="preserve"> </w:t>
      </w:r>
      <w:r>
        <w:rPr>
          <w:noProof/>
          <w:lang w:eastAsia="en-GB"/>
        </w:rPr>
        <w:drawing>
          <wp:inline distT="0" distB="0" distL="0" distR="0" wp14:anchorId="2AA6C4AB" wp14:editId="5AD38DAA">
            <wp:extent cx="952500" cy="501054"/>
            <wp:effectExtent l="0" t="0" r="0" b="0"/>
            <wp:docPr id="197" name="Picture 197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0EE9FC8" wp14:editId="5D747A25">
            <wp:extent cx="952500" cy="501054"/>
            <wp:effectExtent l="0" t="0" r="0" b="0"/>
            <wp:docPr id="198" name="Picture 198" descr="Image result for plough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lough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25" cy="5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088A" w:rsidRDefault="0008088A" w:rsidP="0008088A">
      <w:pPr>
        <w:rPr>
          <w:rFonts w:ascii="Comic Sans MS" w:hAnsi="Comic Sans MS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8088A" w:rsidTr="004B4D02">
        <w:tc>
          <w:tcPr>
            <w:tcW w:w="3005" w:type="dxa"/>
          </w:tcPr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  <w:u w:val="single"/>
              </w:rPr>
            </w:pPr>
          </w:p>
        </w:tc>
        <w:tc>
          <w:tcPr>
            <w:tcW w:w="3005" w:type="dxa"/>
          </w:tcPr>
          <w:p w:rsidR="0008088A" w:rsidRPr="001E60A3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1066</w:t>
            </w:r>
          </w:p>
        </w:tc>
        <w:tc>
          <w:tcPr>
            <w:tcW w:w="3006" w:type="dxa"/>
          </w:tcPr>
          <w:p w:rsidR="0008088A" w:rsidRPr="001E60A3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1086</w:t>
            </w:r>
          </w:p>
        </w:tc>
      </w:tr>
      <w:tr w:rsidR="0008088A" w:rsidTr="004B4D02">
        <w:tc>
          <w:tcPr>
            <w:tcW w:w="3005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Value of the land?</w:t>
            </w:r>
          </w:p>
        </w:tc>
        <w:tc>
          <w:tcPr>
            <w:tcW w:w="3005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£200</w:t>
            </w:r>
          </w:p>
        </w:tc>
        <w:tc>
          <w:tcPr>
            <w:tcW w:w="3006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£250</w:t>
            </w:r>
          </w:p>
        </w:tc>
      </w:tr>
      <w:tr w:rsidR="0008088A" w:rsidTr="004B4D02">
        <w:tc>
          <w:tcPr>
            <w:tcW w:w="3005" w:type="dxa"/>
          </w:tcPr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E60A3">
              <w:rPr>
                <w:rFonts w:ascii="Comic Sans MS" w:hAnsi="Comic Sans MS"/>
                <w:b/>
                <w:sz w:val="24"/>
                <w:szCs w:val="24"/>
              </w:rPr>
              <w:t>Who owns the land?</w:t>
            </w:r>
          </w:p>
        </w:tc>
        <w:tc>
          <w:tcPr>
            <w:tcW w:w="3005" w:type="dxa"/>
          </w:tcPr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9504" behindDoc="1" locked="0" layoutInCell="1" allowOverlap="1" wp14:anchorId="587ECA03" wp14:editId="1318C1F7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0</wp:posOffset>
                  </wp:positionV>
                  <wp:extent cx="571500" cy="1361818"/>
                  <wp:effectExtent l="0" t="0" r="0" b="0"/>
                  <wp:wrapTight wrapText="bothSides">
                    <wp:wrapPolygon edited="0">
                      <wp:start x="0" y="0"/>
                      <wp:lineTo x="0" y="21157"/>
                      <wp:lineTo x="20880" y="21157"/>
                      <wp:lineTo x="20880" y="0"/>
                      <wp:lineTo x="0" y="0"/>
                    </wp:wrapPolygon>
                  </wp:wrapTight>
                  <wp:docPr id="199" name="Picture 199" descr="Image result for anglo sax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anglo sax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71500" cy="1361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b/>
                <w:sz w:val="24"/>
                <w:szCs w:val="24"/>
              </w:rPr>
              <w:t xml:space="preserve"> An Anglo- Saxon Lord</w:t>
            </w:r>
          </w:p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08088A" w:rsidRPr="001E60A3" w:rsidRDefault="0008088A" w:rsidP="004B4D02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:rsidR="0008088A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7D5D149" wp14:editId="20CAABF9">
                  <wp:extent cx="770387" cy="962025"/>
                  <wp:effectExtent l="0" t="0" r="0" b="0"/>
                  <wp:docPr id="200" name="Picture 200" descr="Image result for anglo saxon lord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anglo saxon lord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196" cy="985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8088A" w:rsidRPr="001E60A3" w:rsidRDefault="0008088A" w:rsidP="004B4D0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 Norman Lord</w:t>
            </w:r>
          </w:p>
        </w:tc>
      </w:tr>
    </w:tbl>
    <w:p w:rsidR="00FB7791" w:rsidRDefault="00FB7791" w:rsidP="00FB7791">
      <w:pPr>
        <w:rPr>
          <w:rFonts w:ascii="Comic Sans MS" w:hAnsi="Comic Sans MS"/>
          <w:b/>
          <w:sz w:val="24"/>
          <w:szCs w:val="24"/>
          <w:u w:val="single"/>
        </w:rPr>
      </w:pPr>
    </w:p>
    <w:p w:rsidR="00851B61" w:rsidRPr="001E60A3" w:rsidRDefault="00851B61">
      <w:pPr>
        <w:rPr>
          <w:rFonts w:ascii="Comic Sans MS" w:hAnsi="Comic Sans MS"/>
          <w:b/>
          <w:sz w:val="24"/>
          <w:szCs w:val="24"/>
          <w:u w:val="single"/>
        </w:rPr>
      </w:pPr>
    </w:p>
    <w:sectPr w:rsidR="00851B61" w:rsidRPr="001E60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0A3"/>
    <w:rsid w:val="00012EF1"/>
    <w:rsid w:val="0008088A"/>
    <w:rsid w:val="001C2655"/>
    <w:rsid w:val="001E60A3"/>
    <w:rsid w:val="00382BAC"/>
    <w:rsid w:val="00851B61"/>
    <w:rsid w:val="00CD43E4"/>
    <w:rsid w:val="00FB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1DCA42-EDF7-445E-B141-5CB8E027B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60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13EB4191</Template>
  <TotalTime>1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Brown</dc:creator>
  <cp:keywords/>
  <dc:description/>
  <cp:lastModifiedBy>Bowen, Miss T</cp:lastModifiedBy>
  <cp:revision>2</cp:revision>
  <dcterms:created xsi:type="dcterms:W3CDTF">2017-12-01T10:32:00Z</dcterms:created>
  <dcterms:modified xsi:type="dcterms:W3CDTF">2017-12-01T10:32:00Z</dcterms:modified>
</cp:coreProperties>
</file>