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655" w:rsidRDefault="00335E31" w:rsidP="00335E31">
      <w:pPr>
        <w:jc w:val="center"/>
        <w:rPr>
          <w:rFonts w:ascii="Comic Sans MS" w:hAnsi="Comic Sans MS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Comic Sans MS" w:hAnsi="Comic Sans MS"/>
          <w:b/>
          <w:sz w:val="24"/>
          <w:szCs w:val="24"/>
          <w:u w:val="single"/>
        </w:rPr>
        <w:t>Domesday Book Survey</w:t>
      </w:r>
    </w:p>
    <w:p w:rsidR="00335E31" w:rsidRDefault="00335E31" w:rsidP="00335E31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As you travel around the country take notes for William on the wealth of the people so that he can collect some taxes.</w:t>
      </w:r>
    </w:p>
    <w:tbl>
      <w:tblPr>
        <w:tblStyle w:val="TableGrid"/>
        <w:tblW w:w="15310" w:type="dxa"/>
        <w:tblInd w:w="-714" w:type="dxa"/>
        <w:tblLook w:val="04A0" w:firstRow="1" w:lastRow="0" w:firstColumn="1" w:lastColumn="0" w:noHBand="0" w:noVBand="1"/>
      </w:tblPr>
      <w:tblGrid>
        <w:gridCol w:w="1408"/>
        <w:gridCol w:w="1986"/>
        <w:gridCol w:w="1986"/>
        <w:gridCol w:w="1986"/>
        <w:gridCol w:w="1986"/>
        <w:gridCol w:w="1986"/>
        <w:gridCol w:w="1986"/>
        <w:gridCol w:w="1986"/>
      </w:tblGrid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North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North-East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North-West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Midland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South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South-East Village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South-West Village</w:t>
            </w: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How many people live there?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How much livestock?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How many ploughs?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Value in 1066?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Value in 1086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Owner in 1066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35E31" w:rsidTr="00335E31">
        <w:tc>
          <w:tcPr>
            <w:tcW w:w="1408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Owner in 1086</w:t>
            </w: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986" w:type="dxa"/>
          </w:tcPr>
          <w:p w:rsidR="00335E31" w:rsidRDefault="00335E31" w:rsidP="00335E31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35E31" w:rsidRPr="00335E31" w:rsidRDefault="00335E31" w:rsidP="00335E31">
      <w:pPr>
        <w:jc w:val="both"/>
        <w:rPr>
          <w:rFonts w:ascii="Comic Sans MS" w:hAnsi="Comic Sans MS"/>
          <w:sz w:val="24"/>
          <w:szCs w:val="24"/>
        </w:rPr>
      </w:pPr>
    </w:p>
    <w:sectPr w:rsidR="00335E31" w:rsidRPr="00335E31" w:rsidSect="00335E3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E31"/>
    <w:rsid w:val="001C2655"/>
    <w:rsid w:val="00335E31"/>
    <w:rsid w:val="00D5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C1F081-D749-4C0C-BDCA-C6904D44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5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7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B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5930DB28</Template>
  <TotalTime>0</TotalTime>
  <Pages>2</Pages>
  <Words>67</Words>
  <Characters>387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Brown</dc:creator>
  <cp:keywords/>
  <dc:description/>
  <cp:lastModifiedBy>Bowen, Miss T</cp:lastModifiedBy>
  <cp:revision>2</cp:revision>
  <cp:lastPrinted>2017-12-01T08:13:00Z</cp:lastPrinted>
  <dcterms:created xsi:type="dcterms:W3CDTF">2017-12-01T10:06:00Z</dcterms:created>
  <dcterms:modified xsi:type="dcterms:W3CDTF">2017-12-01T10:06:00Z</dcterms:modified>
</cp:coreProperties>
</file>